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84EF36" w14:textId="77777777" w:rsidR="00AE2ABA" w:rsidRPr="00246C64" w:rsidRDefault="00E84653" w:rsidP="00E84653">
      <w:pPr>
        <w:pStyle w:val="CompanyLogoImageLine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t xml:space="preserve"> </w:t>
      </w:r>
      <w:r w:rsidR="00246C64" w:rsidRPr="00246C64">
        <w:rPr>
          <w:b/>
          <w:noProof/>
          <w:sz w:val="96"/>
          <w:szCs w:val="96"/>
        </w:rPr>
        <w:t>T.O.R.K.</w:t>
      </w:r>
    </w:p>
    <w:p w14:paraId="7FD9D90F" w14:textId="77777777" w:rsidR="00246C64" w:rsidRPr="00E84653" w:rsidRDefault="00E84653" w:rsidP="00E84653">
      <w:pPr>
        <w:pStyle w:val="Title"/>
        <w:tabs>
          <w:tab w:val="left" w:pos="720"/>
          <w:tab w:val="left" w:pos="1440"/>
          <w:tab w:val="center" w:pos="2339"/>
        </w:tabs>
      </w:pPr>
      <w:r>
        <w:tab/>
      </w:r>
      <w:r>
        <w:tab/>
      </w:r>
      <w:r>
        <w:tab/>
      </w:r>
      <w:r>
        <w:tab/>
      </w:r>
      <w:r w:rsidR="00785314" w:rsidRPr="00E84653">
        <w:rPr>
          <w:noProof/>
        </w:rPr>
        <w:drawing>
          <wp:anchor distT="0" distB="0" distL="114300" distR="114300" simplePos="0" relativeHeight="251660288" behindDoc="1" locked="0" layoutInCell="1" allowOverlap="1" wp14:anchorId="14A4ADF3" wp14:editId="0CB1FEEC">
            <wp:simplePos x="0" y="0"/>
            <wp:positionH relativeFrom="margin">
              <wp:posOffset>335915</wp:posOffset>
            </wp:positionH>
            <wp:positionV relativeFrom="margin">
              <wp:posOffset>1181100</wp:posOffset>
            </wp:positionV>
            <wp:extent cx="1013460" cy="10134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nkstatustankonlylogo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90A9C" w14:textId="77777777" w:rsidR="00246C64" w:rsidRPr="00246C64" w:rsidRDefault="00246C64" w:rsidP="00246C64">
      <w:pPr>
        <w:pStyle w:val="ListParagraph"/>
        <w:numPr>
          <w:ilvl w:val="0"/>
          <w:numId w:val="12"/>
        </w:numPr>
        <w:rPr>
          <w:sz w:val="48"/>
          <w:szCs w:val="48"/>
        </w:rPr>
      </w:pPr>
      <w:r w:rsidRPr="00246C64">
        <w:rPr>
          <w:sz w:val="48"/>
          <w:szCs w:val="48"/>
        </w:rPr>
        <w:t>Tank</w:t>
      </w:r>
    </w:p>
    <w:p w14:paraId="4FC8EDBE" w14:textId="77777777" w:rsidR="00246C64" w:rsidRPr="00246C64" w:rsidRDefault="00246C64" w:rsidP="00246C64">
      <w:pPr>
        <w:pStyle w:val="ListParagraph"/>
        <w:numPr>
          <w:ilvl w:val="0"/>
          <w:numId w:val="12"/>
        </w:numPr>
        <w:rPr>
          <w:sz w:val="48"/>
          <w:szCs w:val="48"/>
        </w:rPr>
      </w:pPr>
      <w:r w:rsidRPr="00246C64">
        <w:rPr>
          <w:sz w:val="48"/>
          <w:szCs w:val="48"/>
        </w:rPr>
        <w:t>Operator</w:t>
      </w:r>
    </w:p>
    <w:p w14:paraId="6A558184" w14:textId="77777777" w:rsidR="00246C64" w:rsidRPr="00246C64" w:rsidRDefault="00246C64" w:rsidP="00246C64">
      <w:pPr>
        <w:pStyle w:val="ListParagraph"/>
        <w:numPr>
          <w:ilvl w:val="0"/>
          <w:numId w:val="12"/>
        </w:numPr>
        <w:rPr>
          <w:sz w:val="48"/>
          <w:szCs w:val="48"/>
        </w:rPr>
      </w:pPr>
      <w:r w:rsidRPr="00246C64">
        <w:rPr>
          <w:sz w:val="48"/>
          <w:szCs w:val="48"/>
        </w:rPr>
        <w:t>Record</w:t>
      </w:r>
    </w:p>
    <w:p w14:paraId="6D568994" w14:textId="77777777" w:rsidR="00246C64" w:rsidRPr="00246C64" w:rsidRDefault="00246C64" w:rsidP="00246C64">
      <w:pPr>
        <w:pStyle w:val="ListParagraph"/>
        <w:numPr>
          <w:ilvl w:val="0"/>
          <w:numId w:val="12"/>
        </w:numPr>
        <w:rPr>
          <w:sz w:val="48"/>
          <w:szCs w:val="48"/>
        </w:rPr>
      </w:pPr>
      <w:r w:rsidRPr="00246C64">
        <w:rPr>
          <w:sz w:val="48"/>
          <w:szCs w:val="48"/>
        </w:rPr>
        <w:t>Keeper</w:t>
      </w:r>
    </w:p>
    <w:p w14:paraId="2BE8F0CC" w14:textId="77777777" w:rsidR="00E84653" w:rsidRDefault="00E84653" w:rsidP="00C06660">
      <w:pPr>
        <w:pStyle w:val="BlankSpace"/>
        <w:rPr>
          <w:rStyle w:val="xdtextbox1"/>
          <w:rFonts w:ascii="Segoe UI" w:hAnsi="Segoe UI" w:cs="Segoe UI"/>
          <w:sz w:val="16"/>
          <w:szCs w:val="16"/>
          <w:bdr w:val="single" w:sz="8" w:space="1" w:color="ABABAB" w:frame="1"/>
        </w:rPr>
      </w:pPr>
    </w:p>
    <w:p w14:paraId="226A89AB" w14:textId="77777777" w:rsidR="00E84653" w:rsidRPr="00E84653" w:rsidRDefault="000C7EAE" w:rsidP="00E84653">
      <w:r>
        <w:rPr>
          <w:b/>
          <w:noProof/>
          <w:sz w:val="96"/>
          <w:szCs w:val="96"/>
        </w:rPr>
        <w:drawing>
          <wp:anchor distT="0" distB="0" distL="114300" distR="114300" simplePos="0" relativeHeight="251666432" behindDoc="0" locked="0" layoutInCell="1" allowOverlap="1" wp14:anchorId="238D6DB1" wp14:editId="03B5DD7F">
            <wp:simplePos x="0" y="0"/>
            <wp:positionH relativeFrom="column">
              <wp:posOffset>5052695</wp:posOffset>
            </wp:positionH>
            <wp:positionV relativeFrom="paragraph">
              <wp:posOffset>79375</wp:posOffset>
            </wp:positionV>
            <wp:extent cx="1153160" cy="1377928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dep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77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BEE">
        <w:rPr>
          <w:rFonts w:ascii="Segoe UI" w:hAnsi="Segoe UI" w:cs="Segoe UI"/>
          <w:noProof/>
          <w:sz w:val="16"/>
          <w:szCs w:val="16"/>
          <w:bdr w:val="single" w:sz="8" w:space="1" w:color="ABABAB" w:frame="1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72FEFB78" wp14:editId="3B021C7C">
            <wp:simplePos x="0" y="0"/>
            <wp:positionH relativeFrom="margin">
              <wp:posOffset>394335</wp:posOffset>
            </wp:positionH>
            <wp:positionV relativeFrom="paragraph">
              <wp:posOffset>121285</wp:posOffset>
            </wp:positionV>
            <wp:extent cx="1290320" cy="1290320"/>
            <wp:effectExtent l="0" t="0" r="5080" b="50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rrow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02A81" w14:textId="77777777" w:rsidR="00E84653" w:rsidRDefault="00E54BEE" w:rsidP="00E84653">
      <w:r>
        <w:rPr>
          <w:rFonts w:ascii="Segoe UI" w:hAnsi="Segoe UI" w:cs="Segoe UI"/>
          <w:noProof/>
          <w:sz w:val="16"/>
          <w:szCs w:val="16"/>
          <w:bdr w:val="single" w:sz="8" w:space="1" w:color="ABABAB" w:frame="1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5B0B9E7B" wp14:editId="67CBC1ED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1560680" cy="837565"/>
            <wp:effectExtent l="0" t="0" r="190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nk pictur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68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DB7859" w14:textId="77777777" w:rsidR="00785314" w:rsidRPr="00E84653" w:rsidRDefault="00E84653" w:rsidP="00E84653">
      <w:pPr>
        <w:tabs>
          <w:tab w:val="left" w:pos="2048"/>
        </w:tabs>
      </w:pPr>
      <w:r>
        <w:tab/>
      </w:r>
    </w:p>
    <w:sectPr w:rsidR="00785314" w:rsidRPr="00E84653" w:rsidSect="000F36D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851" w:right="851" w:bottom="1134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09FFA" w14:textId="77777777" w:rsidR="006779DC" w:rsidRDefault="006779DC" w:rsidP="007164F6">
      <w:pPr>
        <w:spacing w:after="0" w:line="240" w:lineRule="auto"/>
      </w:pPr>
      <w:r>
        <w:separator/>
      </w:r>
    </w:p>
  </w:endnote>
  <w:endnote w:type="continuationSeparator" w:id="0">
    <w:p w14:paraId="3EE99F6A" w14:textId="77777777" w:rsidR="006779DC" w:rsidRDefault="006779DC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7205D" w14:textId="77777777" w:rsidR="003F65F0" w:rsidRDefault="003F65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5C32A" w14:textId="77777777" w:rsidR="003F65F0" w:rsidRDefault="003F65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5C98A" w14:textId="3DB44C87" w:rsidR="00381B93" w:rsidRDefault="00785314">
    <w:pPr>
      <w:pStyle w:val="Footer"/>
    </w:pPr>
    <w:r>
      <w:rPr>
        <w:rStyle w:val="xdtextbox1"/>
        <w:rFonts w:ascii="Segoe UI" w:hAnsi="Segoe UI" w:cs="Segoe UI"/>
        <w:sz w:val="16"/>
        <w:szCs w:val="16"/>
        <w:bdr w:val="single" w:sz="8" w:space="1" w:color="ABABAB" w:frame="1"/>
      </w:rPr>
      <w:t>© 20</w:t>
    </w:r>
    <w:r w:rsidR="003F65F0">
      <w:rPr>
        <w:rStyle w:val="xdtextbox1"/>
        <w:rFonts w:ascii="Segoe UI" w:hAnsi="Segoe UI" w:cs="Segoe UI"/>
        <w:sz w:val="16"/>
        <w:szCs w:val="16"/>
        <w:bdr w:val="single" w:sz="8" w:space="1" w:color="ABABAB" w:frame="1"/>
      </w:rPr>
      <w:t>20</w:t>
    </w:r>
    <w:bookmarkStart w:id="0" w:name="_GoBack"/>
    <w:bookmarkEnd w:id="0"/>
    <w:r>
      <w:rPr>
        <w:rStyle w:val="xdtextbox1"/>
        <w:rFonts w:ascii="Segoe UI" w:hAnsi="Segoe UI" w:cs="Segoe UI"/>
        <w:sz w:val="16"/>
        <w:szCs w:val="16"/>
        <w:bdr w:val="single" w:sz="8" w:space="1" w:color="ABABAB" w:frame="1"/>
      </w:rPr>
      <w:t xml:space="preserve"> Keystone Petroleum Equipment, Ltd.</w:t>
    </w:r>
    <w:r w:rsidR="000F36DE"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F3E3E3A" wp14:editId="21E62119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70000</wp14:pctPosVOffset>
                  </wp:positionV>
                </mc:Choice>
                <mc:Fallback>
                  <wp:positionV relativeFrom="page">
                    <wp:posOffset>7040880</wp:posOffset>
                  </wp:positionV>
                </mc:Fallback>
              </mc:AlternateContent>
              <wp:extent cx="6639560" cy="2000885"/>
              <wp:effectExtent l="0" t="0" r="22860" b="26670"/>
              <wp:wrapNone/>
              <wp:docPr id="49" name="Group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9560" cy="2000885"/>
                        <a:chOff x="0" y="0"/>
                        <a:chExt cx="6639560" cy="2000885"/>
                      </a:xfrm>
                    </wpg:grpSpPr>
                    <wpg:grpSp>
                      <wpg:cNvPr id="9" name="Group 9"/>
                      <wpg:cNvGrpSpPr/>
                      <wpg:grpSpPr>
                        <a:xfrm>
                          <a:off x="4648200" y="9525"/>
                          <a:ext cx="1991360" cy="1991360"/>
                          <a:chOff x="0" y="0"/>
                          <a:chExt cx="1991360" cy="1991360"/>
                        </a:xfrm>
                      </wpg:grpSpPr>
                      <wps:wsp>
                        <wps:cNvPr id="10" name="Oval 10"/>
                        <wps:cNvSpPr/>
                        <wps:spPr>
                          <a:xfrm>
                            <a:off x="76200" y="7620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0" y="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oup 12"/>
                      <wpg:cNvGrpSpPr/>
                      <wpg:grpSpPr>
                        <a:xfrm>
                          <a:off x="2324100" y="9525"/>
                          <a:ext cx="1991360" cy="1991360"/>
                          <a:chOff x="0" y="0"/>
                          <a:chExt cx="1991360" cy="1991360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76200" y="7620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Group 17"/>
                      <wpg:cNvGrpSpPr/>
                      <wpg:grpSpPr>
                        <a:xfrm>
                          <a:off x="0" y="0"/>
                          <a:ext cx="1991360" cy="1991360"/>
                          <a:chOff x="0" y="0"/>
                          <a:chExt cx="1991360" cy="1991360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76200" y="7620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85000</wp14:pctWidth>
              </wp14:sizeRelH>
              <wp14:sizeRelV relativeFrom="page">
                <wp14:pctHeight>20000</wp14:pctHeight>
              </wp14:sizeRelV>
            </wp:anchor>
          </w:drawing>
        </mc:Choice>
        <mc:Fallback>
          <w:pict>
            <v:group w14:anchorId="59FEE8E7" id="Group 49" o:spid="_x0000_s1026" style="position:absolute;margin-left:0;margin-top:0;width:522.8pt;height:157.55pt;z-index:251670528;mso-width-percent:850;mso-height-percent:200;mso-top-percent:700;mso-position-horizontal:center;mso-position-horizontal-relative:page;mso-position-vertical-relative:page;mso-width-percent:850;mso-height-percent:200;mso-top-percent:700" coordsize="66395,20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">
              <v:group id="Group 9" o:spid="_x0000_s1027" style="position:absolute;left:46482;top:95;width:19913;height:19913" coordsize="19913,19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oval id="Oval 10" o:spid="_x0000_s1028" style="position:absolute;left:762;top:762;width:18453;height:184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to8cA&#10;AADbAAAADwAAAGRycy9kb3ducmV2LnhtbESPT2vCQBDF74V+h2UKvdVNK5YSXUVaLQX7B6NQehuy&#10;YxLMzobdrYnf3jkUepvhvXnvN7PF4Fp1ohAbzwbuRxko4tLbhisD+9367glUTMgWW89k4EwRFvPr&#10;qxnm1ve8pVORKiUhHHM0UKfU5VrHsiaHceQ7YtEOPjhMsoZK24C9hLtWP2TZo3bYsDTU2NFzTeWx&#10;+HUG3r8/j+MweX35+lht+iIbT5pi82PM7c2wnIJKNKR/89/1mxV8oZdfZAA9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ibaPHAAAA2wAAAA8AAAAAAAAAAAAAAAAAmAIAAGRy&#10;cy9kb3ducmV2LnhtbFBLBQYAAAAABAAEAPUAAACMAwAAAAA=&#10;" fillcolor="white [3212]" stroked="f" strokeweight="1pt">
                  <v:stroke joinstyle="miter"/>
                </v:oval>
                <v:oval id="Oval 11" o:spid="_x0000_s1029" style="position:absolute;width:19913;height:19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dBMEA&#10;AADbAAAADwAAAGRycy9kb3ducmV2LnhtbERPTWvCQBC9F/oflhF6azbpoZXoKtoSaI+NgnibZMck&#10;mJ0N2a3Z9td3BcHbPN7nLNfB9OJCo+ssK8iSFARxbXXHjYL9rnieg3AeWWNvmRT8koP16vFhibm2&#10;E3/TpfSNiCHsclTQej/kUrq6JYMusQNx5E52NOgjHBupR5xiuOnlS5q+SoMdx4YWB3pvqT6XP0ZB&#10;lVUfR9nUc/+17YriLxzebGClnmZhswDhKfi7+Ob+1HF+Btdf4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nQTBAAAA2wAAAA8AAAAAAAAAAAAAAAAAmAIAAGRycy9kb3du&#10;cmV2LnhtbFBLBQYAAAAABAAEAPUAAACGAwAAAAA=&#10;" filled="f" strokecolor="white [3212]" strokeweight="2pt">
                  <v:stroke joinstyle="miter"/>
                </v:oval>
              </v:group>
              <v:group id="Group 12" o:spid="_x0000_s1030" style="position:absolute;left:23241;top:95;width:19913;height:19913" coordsize="19913,19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oval id="Oval 13" o:spid="_x0000_s1031" style="position:absolute;left:762;top:762;width:18453;height:184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z1MQA&#10;AADbAAAADwAAAGRycy9kb3ducmV2LnhtbERP32vCMBB+H/g/hBN8m6krjlGNIjploG6sDsbejubW&#10;FptLSaLt/nszGOztPr6fN1/2phFXcr62rGAyTkAQF1bXXCr4OG3vn0D4gKyxsUwKfsjDcjG4m2Om&#10;bcfvdM1DKWII+wwVVCG0mZS+qMigH9uWOHLf1hkMEbpSaoddDDeNfEiSR2mw5thQYUvriopzfjEK&#10;Dp+v59RNd5u34/O+y5N0Wuf7L6VGw341AxGoD//iP/eLjvNT+P0lH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w89TEAAAA2wAAAA8AAAAAAAAAAAAAAAAAmAIAAGRycy9k&#10;b3ducmV2LnhtbFBLBQYAAAAABAAEAPUAAACJAwAAAAA=&#10;" fillcolor="white [3212]" stroked="f" strokeweight="1pt">
                  <v:stroke joinstyle="miter"/>
                </v:oval>
                <v:oval id="Oval 14" o:spid="_x0000_s1032" style="position:absolute;width:19913;height:19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+nMAA&#10;AADbAAAADwAAAGRycy9kb3ducmV2LnhtbERPTYvCMBC9C/6HMMLeNHWRVapR1KWwe1wVxNvYjG2x&#10;mZQmavTXbwTB2zze58wWwdTiSq2rLCsYDhIQxLnVFRcKdtusPwHhPLLG2jIpuJODxbzbmWGq7Y3/&#10;6LrxhYgh7FJUUHrfpFK6vCSDbmAb4sidbGvQR9gWUrd4i+Gmlp9J8iUNVhwbSmxoXVJ+3lyMguPw&#10;+H2QRT7xv6sqyx5hP7aBlfroheUUhKfg3+KX+0fH+SN4/hIPk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c+nMAAAADbAAAADwAAAAAAAAAAAAAAAACYAgAAZHJzL2Rvd25y&#10;ZXYueG1sUEsFBgAAAAAEAAQA9QAAAIUDAAAAAA==&#10;" filled="f" strokecolor="white [3212]" strokeweight="2pt">
                  <v:stroke joinstyle="miter"/>
                </v:oval>
              </v:group>
              <v:group id="Group 17" o:spid="_x0000_s1033" style="position:absolute;width:19913;height:19913" coordsize="19913,19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oval id="Oval 18" o:spid="_x0000_s1034" style="position:absolute;left:762;top:762;width:18453;height:184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hpccA&#10;AADbAAAADwAAAGRycy9kb3ducmV2LnhtbESPT2vCQBDF74V+h2UKvdVNK5YSXUVaLQX7B6NQehuy&#10;YxLMzobdrYnf3jkUepvhvXnvN7PF4Fp1ohAbzwbuRxko4tLbhisD+9367glUTMgWW89k4EwRFvPr&#10;qxnm1ve8pVORKiUhHHM0UKfU5VrHsiaHceQ7YtEOPjhMsoZK24C9hLtWP2TZo3bYsDTU2NFzTeWx&#10;+HUG3r8/j+MweX35+lht+iIbT5pi82PM7c2wnIJKNKR/89/1mxV8gZVfZAA9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UYaXHAAAA2wAAAA8AAAAAAAAAAAAAAAAAmAIAAGRy&#10;cy9kb3ducmV2LnhtbFBLBQYAAAAABAAEAPUAAACMAwAAAAA=&#10;" fillcolor="white [3212]" stroked="f" strokeweight="1pt">
                  <v:stroke joinstyle="miter"/>
                </v:oval>
                <v:oval id="Oval 19" o:spid="_x0000_s1035" style="position:absolute;width:19913;height:19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RAsAA&#10;AADbAAAADwAAAGRycy9kb3ducmV2LnhtbERPS4vCMBC+L/gfwgjeNHUPPqpRdKXgHnUXxNvYjG2x&#10;mZQmatxfbwRhb/PxPWe+DKYWN2pdZVnBcJCAIM6trrhQ8PuT9ScgnEfWWFsmBQ9ysFx0PuaYanvn&#10;Hd32vhAxhF2KCkrvm1RKl5dk0A1sQxy5s20N+gjbQuoW7zHc1PIzSUbSYMWxocSGvkrKL/urUXAa&#10;njZHWeQT/72usuwvHMY2sFK9bljNQHgK/l/8dm91nD+F1y/x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FaRAsAAAADbAAAADwAAAAAAAAAAAAAAAACYAgAAZHJzL2Rvd25y&#10;ZXYueG1sUEsFBgAAAAAEAAQA9QAAAIUDAAAAAA==&#10;" filled="f" strokecolor="white [3212]" strokeweight="2pt">
                  <v:stroke joinstyle="miter"/>
                </v:oval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DB9ADC" w14:textId="77777777" w:rsidR="006779DC" w:rsidRDefault="006779DC" w:rsidP="007164F6">
      <w:pPr>
        <w:spacing w:after="0" w:line="240" w:lineRule="auto"/>
      </w:pPr>
      <w:r>
        <w:separator/>
      </w:r>
    </w:p>
  </w:footnote>
  <w:footnote w:type="continuationSeparator" w:id="0">
    <w:p w14:paraId="742778BB" w14:textId="77777777" w:rsidR="006779DC" w:rsidRDefault="006779DC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B939F" w14:textId="77777777" w:rsidR="003F65F0" w:rsidRDefault="003F65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81"/>
      <w:gridCol w:w="5257"/>
    </w:tblGrid>
    <w:tr w:rsidR="00116286" w14:paraId="022418EF" w14:textId="77777777" w:rsidTr="00116286">
      <w:trPr>
        <w:cantSplit/>
        <w:trHeight w:hRule="exact" w:val="864"/>
      </w:trPr>
      <w:tc>
        <w:tcPr>
          <w:tcW w:w="5395" w:type="dxa"/>
          <w:vAlign w:val="center"/>
        </w:tcPr>
        <w:p w14:paraId="37A27DC2" w14:textId="77777777" w:rsidR="00116286" w:rsidRDefault="00116286" w:rsidP="00C6115B">
          <w:pPr>
            <w:pStyle w:val="Header"/>
            <w:jc w:val="left"/>
          </w:pPr>
          <w:r>
            <w:rPr>
              <w:noProof/>
            </w:rPr>
            <w:drawing>
              <wp:inline distT="0" distB="0" distL="0" distR="0" wp14:anchorId="2475C5C4" wp14:editId="5530C133">
                <wp:extent cx="1219361" cy="399612"/>
                <wp:effectExtent l="0" t="0" r="0" b="635"/>
                <wp:docPr id="50" name="Picture 50" descr="Company logotyp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 descr="Company logotype"/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361" cy="3996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929922136"/>
          <w:placeholder>
            <w:docPart w:val="3E5EDE7CFE3B4BC8BB56956D68CA91C3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14:paraId="6FBF449B" w14:textId="77777777" w:rsidR="00770B42" w:rsidRPr="00770B42" w:rsidRDefault="00770B42" w:rsidP="00770B42">
              <w:pPr>
                <w:pStyle w:val="Header"/>
              </w:pPr>
              <w:r w:rsidRPr="00770B42">
                <w:t>Newsletter</w:t>
              </w:r>
            </w:p>
            <w:p w14:paraId="17B7D2F1" w14:textId="77777777" w:rsidR="00116286" w:rsidRPr="00116286" w:rsidRDefault="00770B42" w:rsidP="00770B42">
              <w:pPr>
                <w:pStyle w:val="Header"/>
              </w:pPr>
              <w:r w:rsidRPr="00770B42">
                <w:t>Title</w:t>
              </w:r>
            </w:p>
          </w:tc>
        </w:sdtContent>
      </w:sdt>
    </w:tr>
  </w:tbl>
  <w:p w14:paraId="3DDD30D6" w14:textId="77777777" w:rsidR="00116286" w:rsidRDefault="00116286" w:rsidP="001162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B8C10" w14:textId="77777777" w:rsidR="007164F6" w:rsidRDefault="007877F9" w:rsidP="0011628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A70A8EE" wp14:editId="5F0D7F69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Group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35DF440F" id="Group 46" o:spid="_x0000_s1026" style="position:absolute;margin-left:43.2pt;margin-top:0;width:240.4pt;height:443.95pt;z-index:251666432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">
              <v:shape id="Freeform 4" o:spid="_x0000_s1027" style="position:absolute;width:30530;height:56381;visibility:visible;mso-wrap-style:square;v-text-anchor:top" coordsize="4808,8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wIcMA&#10;AADaAAAADwAAAGRycy9kb3ducmV2LnhtbESPQWsCMRSE7wX/Q3hCbzWriMhqFBGEepDaVcTjY/Pc&#10;LG5etklct/++KRR6HGbmG2a57m0jOvKhdqxgPMpAEJdO11wpOJ92b3MQISJrbByTgm8KsF4NXpaY&#10;a/fkT+qKWIkE4ZCjAhNjm0sZSkMWw8i1xMm7OW8xJukrqT0+E9w2cpJlM2mx5rRgsKWtofJePKyC&#10;bh787Ph1uBz313ZjikfoPi6lUq/DfrMAEamP/+G/9rtWMIXfK+kG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HwIcMAAADaAAAADwAAAAAAAAAAAAAAAACYAgAAZHJzL2Rv&#10;d25yZXYueG1sUEsFBgAAAAAEAAQA9QAAAIgD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Freeform 5" o:spid="_x0000_s1028" style="position:absolute;width:30530;height:55079;visibility:visible;mso-wrap-style:square;v-text-anchor:top" coordsize="4808,8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UqL8A&#10;AADaAAAADwAAAGRycy9kb3ducmV2LnhtbESPT4vCMBTE74LfITxhbzZtl12kNooIwh61q/dH8/oH&#10;m5eSxNr99mZhYY/DzG+GKfezGcREzveWFWRJCoK4trrnVsH1+7TegPABWeNgmRT8kIf9brkosdD2&#10;yReaqtCKWMK+QAVdCGMhpa87MugTOxJHr7HOYIjStVI7fMZyM8g8TT+lwZ7jQocjHTuq79XDKPio&#10;BmzykLnr+9nY262XTX2ZlHpbzYctiEBz+A//0V86cvB7Jd4Au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cdSovwAAANoAAAAPAAAAAAAAAAAAAAAAAJgCAABkcnMvZG93bnJl&#10;di54bWxQSwUGAAAAAAQABAD1AAAAhAM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23DDCDE4" wp14:editId="0F3069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1B864202" id="Rectangle 6" o:spid="_x0000_s1026" style="position:absolute;margin-left:0;margin-top:0;width:612pt;height:11in;z-index:-25166540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" stroked="f" strokeweight="1pt">
              <v:fill r:id="rId2" o:title="" recolor="t" rotate="t" type="frame"/>
              <v:path arrowok="t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4A61C49"/>
    <w:multiLevelType w:val="hybridMultilevel"/>
    <w:tmpl w:val="A8FEA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C64"/>
    <w:rsid w:val="00006821"/>
    <w:rsid w:val="000426D6"/>
    <w:rsid w:val="00076636"/>
    <w:rsid w:val="000C7EAE"/>
    <w:rsid w:val="000D4229"/>
    <w:rsid w:val="000F36DE"/>
    <w:rsid w:val="00116286"/>
    <w:rsid w:val="0017207E"/>
    <w:rsid w:val="00204236"/>
    <w:rsid w:val="002132AB"/>
    <w:rsid w:val="00246C64"/>
    <w:rsid w:val="0025469A"/>
    <w:rsid w:val="002F15A8"/>
    <w:rsid w:val="003231AA"/>
    <w:rsid w:val="00350ECC"/>
    <w:rsid w:val="00381B93"/>
    <w:rsid w:val="003F65F0"/>
    <w:rsid w:val="00470497"/>
    <w:rsid w:val="004745EC"/>
    <w:rsid w:val="0048760C"/>
    <w:rsid w:val="00552DDF"/>
    <w:rsid w:val="00641BBF"/>
    <w:rsid w:val="006779DC"/>
    <w:rsid w:val="006D2C96"/>
    <w:rsid w:val="007164F6"/>
    <w:rsid w:val="00721236"/>
    <w:rsid w:val="007409EB"/>
    <w:rsid w:val="00770B42"/>
    <w:rsid w:val="00785314"/>
    <w:rsid w:val="00786B7A"/>
    <w:rsid w:val="007877F9"/>
    <w:rsid w:val="00870E10"/>
    <w:rsid w:val="00917DEB"/>
    <w:rsid w:val="00972C41"/>
    <w:rsid w:val="009A3AD7"/>
    <w:rsid w:val="00A27CC0"/>
    <w:rsid w:val="00A62E09"/>
    <w:rsid w:val="00A83852"/>
    <w:rsid w:val="00AE2ABA"/>
    <w:rsid w:val="00BE198F"/>
    <w:rsid w:val="00C06660"/>
    <w:rsid w:val="00C31B5D"/>
    <w:rsid w:val="00C4540A"/>
    <w:rsid w:val="00C45453"/>
    <w:rsid w:val="00C52973"/>
    <w:rsid w:val="00C6115B"/>
    <w:rsid w:val="00C91A43"/>
    <w:rsid w:val="00CA676E"/>
    <w:rsid w:val="00CA7201"/>
    <w:rsid w:val="00D35DD4"/>
    <w:rsid w:val="00DA792E"/>
    <w:rsid w:val="00DA7F71"/>
    <w:rsid w:val="00DE3D86"/>
    <w:rsid w:val="00E47EC7"/>
    <w:rsid w:val="00E54BEE"/>
    <w:rsid w:val="00E837D7"/>
    <w:rsid w:val="00E84653"/>
    <w:rsid w:val="00F020EF"/>
    <w:rsid w:val="00F23122"/>
    <w:rsid w:val="00F24A66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34313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286"/>
    <w:pPr>
      <w:spacing w:after="240" w:line="271" w:lineRule="auto"/>
    </w:pPr>
  </w:style>
  <w:style w:type="paragraph" w:styleId="Heading1">
    <w:name w:val="heading 1"/>
    <w:basedOn w:val="BodyText"/>
    <w:next w:val="Normal"/>
    <w:link w:val="Heading1Char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6286"/>
    <w:rPr>
      <w:b/>
      <w:bCs/>
      <w:sz w:val="48"/>
      <w:szCs w:val="48"/>
    </w:rPr>
  </w:style>
  <w:style w:type="paragraph" w:customStyle="1" w:styleId="YellowQoute">
    <w:name w:val="Yellow Qoute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BodyText">
    <w:name w:val="Body Text"/>
    <w:basedOn w:val="Normal"/>
    <w:link w:val="BodyTextChar"/>
    <w:uiPriority w:val="1"/>
    <w:semiHidden/>
    <w:rsid w:val="00CA676E"/>
  </w:style>
  <w:style w:type="character" w:styleId="SubtleEmphasis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Title">
    <w:name w:val="Title"/>
    <w:basedOn w:val="Normal"/>
    <w:next w:val="Normal"/>
    <w:link w:val="TitleChar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SubtitleChar">
    <w:name w:val="Subtitle Char"/>
    <w:basedOn w:val="DefaultParagraphFont"/>
    <w:link w:val="Subtitle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81B93"/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DE3D86"/>
    <w:rPr>
      <w:color w:val="808080" w:themeColor="accent4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QuoteChar">
    <w:name w:val="Quote Char"/>
    <w:basedOn w:val="DefaultParagraphFont"/>
    <w:link w:val="Quote"/>
    <w:uiPriority w:val="29"/>
    <w:rsid w:val="0017207E"/>
    <w:rPr>
      <w:color w:val="5F5F5F" w:themeColor="accent5"/>
    </w:rPr>
  </w:style>
  <w:style w:type="character" w:styleId="Strong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745EC"/>
    <w:rPr>
      <w:rFonts w:ascii="Times New Roman" w:hAnsi="Times New Roman" w:cs="Times New Roman"/>
    </w:rPr>
  </w:style>
  <w:style w:type="paragraph" w:styleId="Revision">
    <w:name w:val="Revision"/>
    <w:hidden/>
    <w:uiPriority w:val="99"/>
    <w:semiHidden/>
    <w:rsid w:val="004745EC"/>
  </w:style>
  <w:style w:type="paragraph" w:styleId="Header">
    <w:name w:val="header"/>
    <w:basedOn w:val="Normal"/>
    <w:link w:val="HeaderChar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116286"/>
    <w:rPr>
      <w:b/>
    </w:rPr>
  </w:style>
  <w:style w:type="paragraph" w:styleId="Footer">
    <w:name w:val="footer"/>
    <w:basedOn w:val="Normal"/>
    <w:link w:val="FooterChar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64F6"/>
    <w:rPr>
      <w:rFonts w:ascii="Arial" w:hAnsi="Arial"/>
    </w:rPr>
  </w:style>
  <w:style w:type="table" w:styleId="TableGrid">
    <w:name w:val="Table Grid"/>
    <w:basedOn w:val="TableNormal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semiHidden/>
    <w:rsid w:val="00381B93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381B9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IntenseEmphasis">
    <w:name w:val="Intense Emphasis"/>
    <w:basedOn w:val="DefaultParagraphFont"/>
    <w:uiPriority w:val="21"/>
    <w:semiHidden/>
    <w:rsid w:val="00381B93"/>
    <w:rPr>
      <w:i/>
      <w:iCs/>
      <w:color w:val="DDDDDD" w:themeColor="accent1"/>
    </w:rPr>
  </w:style>
  <w:style w:type="character" w:styleId="IntenseReference">
    <w:name w:val="Intense Reference"/>
    <w:basedOn w:val="DefaultParagraphFont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ListParagraph">
    <w:name w:val="List Paragraph"/>
    <w:basedOn w:val="Normal"/>
    <w:uiPriority w:val="34"/>
    <w:semiHidden/>
    <w:rsid w:val="00381B93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81B93"/>
    <w:rPr>
      <w:rFonts w:ascii="Consolas" w:hAnsi="Consolas"/>
      <w:sz w:val="20"/>
      <w:szCs w:val="20"/>
    </w:rPr>
  </w:style>
  <w:style w:type="character" w:customStyle="1" w:styleId="SmartHyperlink1">
    <w:name w:val="Smart Hyperlink1"/>
    <w:basedOn w:val="DefaultParagraphFont"/>
    <w:uiPriority w:val="99"/>
    <w:semiHidden/>
    <w:rsid w:val="00381B93"/>
    <w:rPr>
      <w:u w:val="dotted"/>
    </w:rPr>
  </w:style>
  <w:style w:type="character" w:styleId="SubtleReference">
    <w:name w:val="Subtle Reference"/>
    <w:basedOn w:val="DefaultParagraphFont"/>
    <w:uiPriority w:val="31"/>
    <w:semiHidden/>
    <w:rsid w:val="00381B93"/>
    <w:rPr>
      <w:smallCaps/>
      <w:color w:val="5A5A5A" w:themeColor="text1" w:themeTint="A5"/>
    </w:rPr>
  </w:style>
  <w:style w:type="character" w:customStyle="1" w:styleId="UnresolvedMention1">
    <w:name w:val="Unresolved Mention1"/>
    <w:basedOn w:val="DefaultParagraphFont"/>
    <w:uiPriority w:val="99"/>
    <w:semiHidden/>
    <w:rsid w:val="00381B93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DateChar">
    <w:name w:val="Date Char"/>
    <w:basedOn w:val="DefaultParagraphFont"/>
    <w:link w:val="Date"/>
    <w:uiPriority w:val="99"/>
    <w:rsid w:val="00972C41"/>
    <w:rPr>
      <w:b/>
      <w: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E3D86"/>
  </w:style>
  <w:style w:type="character" w:styleId="PlaceholderText">
    <w:name w:val="Placeholder Text"/>
    <w:basedOn w:val="DefaultParagraphFont"/>
    <w:uiPriority w:val="99"/>
    <w:semiHidden/>
    <w:rsid w:val="003231AA"/>
    <w:rPr>
      <w:color w:val="808080"/>
    </w:rPr>
  </w:style>
  <w:style w:type="paragraph" w:customStyle="1" w:styleId="CompanyLogoImageLine">
    <w:name w:val="Company Logo Image Line"/>
    <w:basedOn w:val="Normal"/>
    <w:qFormat/>
    <w:rsid w:val="00AE2ABA"/>
    <w:pPr>
      <w:ind w:left="297"/>
    </w:pPr>
  </w:style>
  <w:style w:type="paragraph" w:customStyle="1" w:styleId="BlankSpace">
    <w:name w:val="Blank Space"/>
    <w:basedOn w:val="Normal"/>
    <w:qFormat/>
    <w:rsid w:val="00C06660"/>
    <w:pPr>
      <w:spacing w:before="3680"/>
    </w:pPr>
  </w:style>
  <w:style w:type="character" w:customStyle="1" w:styleId="xdtextbox1">
    <w:name w:val="xdtextbox1"/>
    <w:basedOn w:val="DefaultParagraphFont"/>
    <w:rsid w:val="00785314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na.bohn\AppData\Roaming\Microsoft\Templates\Builder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E5EDE7CFE3B4BC8BB56956D68CA9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DCE2F-B36B-40FB-ACDA-CC0F8B77D831}"/>
      </w:docPartPr>
      <w:docPartBody>
        <w:p w:rsidR="00541C38" w:rsidRDefault="0019213B">
          <w:pPr>
            <w:pStyle w:val="3E5EDE7CFE3B4BC8BB56956D68CA91C3"/>
          </w:pPr>
          <w:r w:rsidRPr="003231AA">
            <w:t>Story Subline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13B"/>
    <w:rsid w:val="0019213B"/>
    <w:rsid w:val="001D01D5"/>
    <w:rsid w:val="00541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E7A7C0DB564C70AD67071AE6BAE6A2">
    <w:name w:val="4EE7A7C0DB564C70AD67071AE6BAE6A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495699EB0BD4F858C60D9C6392ACBD3">
    <w:name w:val="A495699EB0BD4F858C60D9C6392ACBD3"/>
  </w:style>
  <w:style w:type="paragraph" w:styleId="Subtitle">
    <w:name w:val="Subtitle"/>
    <w:basedOn w:val="Normal"/>
    <w:next w:val="Normal"/>
    <w:link w:val="SubtitleChar"/>
    <w:uiPriority w:val="11"/>
    <w:qFormat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HAnsi" w:cs="Arial"/>
      <w:b/>
      <w:bCs/>
      <w:color w:val="323133"/>
      <w:sz w:val="40"/>
      <w:szCs w:val="56"/>
    </w:rPr>
  </w:style>
  <w:style w:type="paragraph" w:customStyle="1" w:styleId="FFDBACCB7C4245DEAA57173F3F4713AC">
    <w:name w:val="FFDBACCB7C4245DEAA57173F3F4713AC"/>
  </w:style>
  <w:style w:type="paragraph" w:customStyle="1" w:styleId="70510193048C48429F9D77E438BC8E02">
    <w:name w:val="70510193048C48429F9D77E438BC8E02"/>
  </w:style>
  <w:style w:type="paragraph" w:customStyle="1" w:styleId="471C9B1521484D4FB2FC310904C181A9">
    <w:name w:val="471C9B1521484D4FB2FC310904C181A9"/>
  </w:style>
  <w:style w:type="paragraph" w:customStyle="1" w:styleId="271BCBA8808244E8A8603904666B1885">
    <w:name w:val="271BCBA8808244E8A8603904666B1885"/>
  </w:style>
  <w:style w:type="paragraph" w:customStyle="1" w:styleId="3E5EDE7CFE3B4BC8BB56956D68CA91C3">
    <w:name w:val="3E5EDE7CFE3B4BC8BB56956D68CA91C3"/>
  </w:style>
  <w:style w:type="paragraph" w:customStyle="1" w:styleId="B078038961D1456A894A5ECA9D08B788">
    <w:name w:val="B078038961D1456A894A5ECA9D08B788"/>
  </w:style>
  <w:style w:type="paragraph" w:customStyle="1" w:styleId="446DE4056C89452F9A7DC20612795385">
    <w:name w:val="446DE4056C89452F9A7DC20612795385"/>
  </w:style>
  <w:style w:type="paragraph" w:customStyle="1" w:styleId="78599B6085CF4D07B69267BCBFB77587">
    <w:name w:val="78599B6085CF4D07B69267BCBFB77587"/>
  </w:style>
  <w:style w:type="paragraph" w:customStyle="1" w:styleId="9CDA2820DEFC4745B55A5FC3854E7879">
    <w:name w:val="9CDA2820DEFC4745B55A5FC3854E7879"/>
  </w:style>
  <w:style w:type="paragraph" w:customStyle="1" w:styleId="100B59E308B24D99AFDE1F70F3DD1BBD">
    <w:name w:val="100B59E308B24D99AFDE1F70F3DD1BBD"/>
  </w:style>
  <w:style w:type="paragraph" w:customStyle="1" w:styleId="2D14AE9A8C524CC8A8901A43582C5CA3">
    <w:name w:val="2D14AE9A8C524CC8A8901A43582C5CA3"/>
  </w:style>
  <w:style w:type="paragraph" w:customStyle="1" w:styleId="1F6916479D0D4A2796971555B2F205EC">
    <w:name w:val="1F6916479D0D4A2796971555B2F205EC"/>
  </w:style>
  <w:style w:type="paragraph" w:customStyle="1" w:styleId="07C38419C7A84308B48407B18233F694">
    <w:name w:val="07C38419C7A84308B48407B18233F694"/>
  </w:style>
  <w:style w:type="paragraph" w:customStyle="1" w:styleId="C904DD0A7A68469AA12BAA45B67A7FA6">
    <w:name w:val="C904DD0A7A68469AA12BAA45B67A7FA6"/>
  </w:style>
  <w:style w:type="paragraph" w:customStyle="1" w:styleId="3C01E2E4202A4524BC8C7672215A57A9">
    <w:name w:val="3C01E2E4202A4524BC8C7672215A57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>© 2019 Keystone Petroleum Equipment, Ltd.</MediaServiceKeyPoint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204A82-C86B-47D8-8590-41DDD659C236}">
  <ds:schemaRefs>
    <ds:schemaRef ds:uri="http://purl.org/dc/terms/"/>
    <ds:schemaRef ds:uri="http://schemas.microsoft.com/office/infopath/2007/PartnerControls"/>
    <ds:schemaRef ds:uri="16c05727-aa75-4e4a-9b5f-8a80a1165891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52BEAD-FB69-4F1A-98A5-443B98323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Builder newsletter.dotx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2019-11-14T13:06:00Z</dcterms:created>
  <dcterms:modified xsi:type="dcterms:W3CDTF">2020-03-09T12:26:00Z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